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B66" w:rsidRDefault="00AC3799" w:rsidP="00AC3799">
      <w:pPr>
        <w:pStyle w:val="DRK-Slogan"/>
      </w:pPr>
      <w:bookmarkStart w:id="0" w:name="_GoBack"/>
      <w:r w:rsidRPr="00AC3799">
        <w:t>Mit Sicherheit am Wasser.</w:t>
      </w:r>
      <w:r>
        <w:rPr>
          <w:noProof/>
          <w:lang w:eastAsia="de-DE"/>
        </w:rPr>
        <w:drawing>
          <wp:anchor distT="0" distB="0" distL="114300" distR="114300" simplePos="0" relativeHeight="251661312" behindDoc="0" locked="1" layoutInCell="1" allowOverlap="1">
            <wp:simplePos x="0" y="0"/>
            <wp:positionH relativeFrom="page">
              <wp:posOffset>2339340</wp:posOffset>
            </wp:positionH>
            <wp:positionV relativeFrom="page">
              <wp:posOffset>162560</wp:posOffset>
            </wp:positionV>
            <wp:extent cx="540000" cy="540000"/>
            <wp:effectExtent l="0" t="0" r="6350" b="635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K_Wasserwacht_Rundlogo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0"/>
    <w:p w:rsidR="00983B66" w:rsidRDefault="001B2361" w:rsidP="00983B66">
      <w:pPr>
        <w:pStyle w:val="DRK-Name"/>
      </w:pPr>
      <w:sdt>
        <w:sdtPr>
          <w:alias w:val="Name"/>
          <w:tag w:val="Name"/>
          <w:id w:val="2078779887"/>
          <w:placeholder>
            <w:docPart w:val="C9CAEB37F266E0438C9F678D9EB79EC2"/>
          </w:placeholder>
          <w:dataBinding w:prefixMappings="xmlns:ns0='Inhalte'" w:xpath="/ns0:adress[1]/ns0:Name[1]" w:storeItemID="{4D6A07FE-031D-49EB-8A84-C49910D7D09E}"/>
          <w:text/>
        </w:sdtPr>
        <w:sdtEndPr/>
        <w:sdtContent>
          <w:r w:rsidR="00983B66" w:rsidRPr="00A94EA5">
            <w:t>Martin Muster</w:t>
          </w:r>
        </w:sdtContent>
      </w:sdt>
    </w:p>
    <w:sdt>
      <w:sdtPr>
        <w:alias w:val="Funktion"/>
        <w:tag w:val="Funktion"/>
        <w:id w:val="-2030941610"/>
        <w:placeholder>
          <w:docPart w:val="C9CAEB37F266E0438C9F678D9EB79EC2"/>
        </w:placeholder>
        <w:dataBinding w:prefixMappings="xmlns:ns0='Inhalte'" w:xpath="/ns0:adress[1]/ns0:Funktion[1]" w:storeItemID="{4D6A07FE-031D-49EB-8A84-C49910D7D09E}"/>
        <w:text/>
      </w:sdtPr>
      <w:sdtEndPr/>
      <w:sdtContent>
        <w:p w:rsidR="00983B66" w:rsidRDefault="00983B66" w:rsidP="00983B66">
          <w:r w:rsidRPr="00A94EA5">
            <w:t>Funktion</w:t>
          </w:r>
        </w:p>
      </w:sdtContent>
    </w:sdt>
    <w:sdt>
      <w:sdtPr>
        <w:alias w:val="Wasserwacht"/>
        <w:tag w:val="Wasserwacht"/>
        <w:id w:val="-147136251"/>
        <w:placeholder>
          <w:docPart w:val="FE8A527D9685704184BE22BE3DBB869A"/>
        </w:placeholder>
        <w:text/>
      </w:sdtPr>
      <w:sdtEndPr/>
      <w:sdtContent>
        <w:p w:rsidR="00AC3799" w:rsidRPr="00AC3799" w:rsidRDefault="00AC3799" w:rsidP="00AC3799">
          <w:pPr>
            <w:pStyle w:val="DRK-Verbandsbezeichnung"/>
          </w:pPr>
          <w:r w:rsidRPr="00AC3799">
            <w:t>Wasserwacht Musterstadt</w:t>
          </w:r>
        </w:p>
      </w:sdtContent>
    </w:sdt>
    <w:sdt>
      <w:sdtPr>
        <w:alias w:val="Verband"/>
        <w:tag w:val="Verband"/>
        <w:id w:val="225656986"/>
        <w:placeholder>
          <w:docPart w:val="C9CAEB37F266E0438C9F678D9EB79EC2"/>
        </w:placeholder>
        <w:dataBinding w:prefixMappings="xmlns:ns0='Inhalte'" w:xpath="/ns0:adress[1]/ns0:Verband[1]" w:storeItemID="{4D6A07FE-031D-49EB-8A84-C49910D7D09E}"/>
        <w:text/>
      </w:sdtPr>
      <w:sdtEndPr/>
      <w:sdtContent>
        <w:p w:rsidR="00983B66" w:rsidRDefault="00983B66" w:rsidP="00AC3799">
          <w:r w:rsidRPr="00A94EA5">
            <w:t>DRK-Musterverband Musterstadt e. V.</w:t>
          </w:r>
        </w:p>
      </w:sdtContent>
    </w:sdt>
    <w:sdt>
      <w:sdtPr>
        <w:alias w:val="Adresse"/>
        <w:tag w:val="Adresse"/>
        <w:id w:val="-1811481166"/>
        <w:placeholder>
          <w:docPart w:val="C9CAEB37F266E0438C9F678D9EB79EC2"/>
        </w:placeholder>
        <w:dataBinding w:prefixMappings="xmlns:ns0='Inhalte'" w:xpath="/ns0:adress[1]/ns0:Adresse[1]" w:storeItemID="{4D6A07FE-031D-49EB-8A84-C49910D7D09E}"/>
        <w:text/>
      </w:sdtPr>
      <w:sdtEndPr/>
      <w:sdtContent>
        <w:p w:rsidR="00983B66" w:rsidRDefault="00983B66" w:rsidP="00983B66">
          <w:r w:rsidRPr="00A94EA5">
            <w:t>Musterstraße 12 · 12345 Musterstadt</w:t>
          </w:r>
        </w:p>
      </w:sdtContent>
    </w:sdt>
    <w:sdt>
      <w:sdtPr>
        <w:alias w:val="Telefon"/>
        <w:tag w:val="Telefon"/>
        <w:id w:val="-97491620"/>
        <w:placeholder>
          <w:docPart w:val="C9CAEB37F266E0438C9F678D9EB79EC2"/>
        </w:placeholder>
        <w:dataBinding w:prefixMappings="xmlns:ns0='Inhalte'" w:xpath="/ns0:adress[1]/ns0:Telefon[1]" w:storeItemID="{4D6A07FE-031D-49EB-8A84-C49910D7D09E}"/>
        <w:text/>
      </w:sdtPr>
      <w:sdtEndPr/>
      <w:sdtContent>
        <w:p w:rsidR="00983B66" w:rsidRDefault="00983B66" w:rsidP="00983B66">
          <w:r w:rsidRPr="00A94EA5">
            <w:t>Tel. 000 123456-0 · Fax 000 123456-11</w:t>
          </w:r>
        </w:p>
      </w:sdtContent>
    </w:sdt>
    <w:p w:rsidR="00983B66" w:rsidRDefault="001B2361" w:rsidP="00983B66">
      <w:sdt>
        <w:sdtPr>
          <w:alias w:val="Mail"/>
          <w:tag w:val="Mail"/>
          <w:id w:val="-994639650"/>
          <w:placeholder>
            <w:docPart w:val="C9CAEB37F266E0438C9F678D9EB79EC2"/>
          </w:placeholder>
          <w:dataBinding w:prefixMappings="xmlns:ns0='Inhalte'" w:xpath="/ns0:adress[1]/ns0:Mail[1]" w:storeItemID="{4D6A07FE-031D-49EB-8A84-C49910D7D09E}"/>
          <w:text/>
        </w:sdtPr>
        <w:sdtEndPr/>
        <w:sdtContent>
          <w:r w:rsidR="00AC3799" w:rsidRPr="00AC3799">
            <w:t>muster@wasserwacht.de</w:t>
          </w:r>
        </w:sdtContent>
      </w:sdt>
    </w:p>
    <w:sdt>
      <w:sdtPr>
        <w:alias w:val="Internet"/>
        <w:tag w:val="Internet"/>
        <w:id w:val="738130568"/>
        <w:placeholder>
          <w:docPart w:val="FE8A527D9685704184BE22BE3DBB869A"/>
        </w:placeholder>
        <w:text/>
      </w:sdtPr>
      <w:sdtEndPr/>
      <w:sdtContent>
        <w:p w:rsidR="00AC3799" w:rsidRDefault="00AC3799" w:rsidP="00983B66">
          <w:r w:rsidRPr="00AC3799">
            <w:t>www.wasserwacht-muster.de</w:t>
          </w:r>
        </w:p>
      </w:sdtContent>
    </w:sdt>
    <w:sectPr w:rsidR="00AC3799" w:rsidSect="00AC3799">
      <w:pgSz w:w="4820" w:h="3119" w:orient="landscape" w:code="9"/>
      <w:pgMar w:top="244" w:right="284" w:bottom="17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NeueLT Std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37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o_HilfslinienHorizontal1" w:val=".5"/>
    <w:docVar w:name="ho_HilfslinienHorizontal10" w:val="5"/>
    <w:docVar w:name="ho_HilfslinienHorizontal11" w:val=".65"/>
    <w:docVar w:name="ho_HilfslinienHorizontal12" w:val="x"/>
    <w:docVar w:name="ho_HilfslinienHorizontal13" w:val="x"/>
    <w:docVar w:name="ho_HilfslinienHorizontal14" w:val="x"/>
    <w:docVar w:name="ho_HilfslinienHorizontal15" w:val="x"/>
    <w:docVar w:name="ho_HilfslinienHorizontal16" w:val="x"/>
    <w:docVar w:name="ho_HilfslinienHorizontal17" w:val="x"/>
    <w:docVar w:name="ho_HilfslinienHorizontal18" w:val="x"/>
    <w:docVar w:name="ho_HilfslinienHorizontal19" w:val="x"/>
    <w:docVar w:name="ho_HilfslinienHorizontal2" w:val="1"/>
    <w:docVar w:name="ho_HilfslinienHorizontal20" w:val="x"/>
    <w:docVar w:name="ho_HilfslinienHorizontal3" w:val="1.5"/>
    <w:docVar w:name="ho_HilfslinienHorizontal4" w:val="2"/>
    <w:docVar w:name="ho_HilfslinienHorizontal5" w:val="2.5"/>
    <w:docVar w:name="ho_HilfslinienHorizontal6" w:val="3"/>
    <w:docVar w:name="ho_HilfslinienHorizontal7" w:val="3.5"/>
    <w:docVar w:name="ho_HilfslinienHorizontal8" w:val="4"/>
    <w:docVar w:name="ho_HilfslinienHorizontal9" w:val="4.5"/>
  </w:docVars>
  <w:rsids>
    <w:rsidRoot w:val="000F2ABA"/>
    <w:rsid w:val="00067B09"/>
    <w:rsid w:val="000F2ABA"/>
    <w:rsid w:val="001B2361"/>
    <w:rsid w:val="004308EB"/>
    <w:rsid w:val="004A1A48"/>
    <w:rsid w:val="004E0E0F"/>
    <w:rsid w:val="00511D45"/>
    <w:rsid w:val="00655D04"/>
    <w:rsid w:val="0067072A"/>
    <w:rsid w:val="00717011"/>
    <w:rsid w:val="00833BCC"/>
    <w:rsid w:val="009445E2"/>
    <w:rsid w:val="009450B3"/>
    <w:rsid w:val="00983B66"/>
    <w:rsid w:val="009871FA"/>
    <w:rsid w:val="009F5B97"/>
    <w:rsid w:val="00A05C74"/>
    <w:rsid w:val="00A94EA5"/>
    <w:rsid w:val="00AC3799"/>
    <w:rsid w:val="00E60EE9"/>
    <w:rsid w:val="00ED3B6B"/>
    <w:rsid w:val="00F23468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6D6445-8354-634D-A50E-E4059BBD8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67072A"/>
    <w:pPr>
      <w:spacing w:line="180" w:lineRule="exact"/>
    </w:pPr>
    <w:rPr>
      <w:sz w:val="1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05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Standard"/>
    <w:qFormat/>
    <w:rsid w:val="004A1A48"/>
    <w:pPr>
      <w:spacing w:after="740" w:line="240" w:lineRule="auto"/>
      <w:jc w:val="right"/>
    </w:pPr>
  </w:style>
  <w:style w:type="paragraph" w:customStyle="1" w:styleId="DRK-Name">
    <w:name w:val="DRK-Name"/>
    <w:basedOn w:val="Standard"/>
    <w:qFormat/>
    <w:rsid w:val="004308EB"/>
    <w:pPr>
      <w:spacing w:line="200" w:lineRule="exact"/>
    </w:pPr>
    <w:rPr>
      <w:b/>
      <w:sz w:val="16"/>
    </w:rPr>
  </w:style>
  <w:style w:type="paragraph" w:customStyle="1" w:styleId="DRK-Verbandsbezeichnung">
    <w:name w:val="DRK-Verbandsbezeichnung"/>
    <w:basedOn w:val="Standard"/>
    <w:qFormat/>
    <w:rsid w:val="00AC3799"/>
    <w:pPr>
      <w:spacing w:before="180" w:after="180"/>
    </w:pPr>
    <w:rPr>
      <w:b/>
    </w:rPr>
  </w:style>
  <w:style w:type="character" w:styleId="Hyperlink">
    <w:name w:val="Hyperlink"/>
    <w:basedOn w:val="Absatz-Standardschriftart"/>
    <w:uiPriority w:val="99"/>
    <w:unhideWhenUsed/>
    <w:rsid w:val="004A1A48"/>
    <w:rPr>
      <w:color w:val="0563C1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60EE9"/>
    <w:rPr>
      <w:color w:val="808080"/>
    </w:rPr>
  </w:style>
  <w:style w:type="paragraph" w:customStyle="1" w:styleId="Ende">
    <w:name w:val="Ende"/>
    <w:basedOn w:val="Standard"/>
    <w:qFormat/>
    <w:rsid w:val="00A94EA5"/>
    <w:pPr>
      <w:spacing w:line="240" w:lineRule="auto"/>
    </w:pPr>
    <w:rPr>
      <w:sz w:val="6"/>
    </w:rPr>
  </w:style>
  <w:style w:type="paragraph" w:customStyle="1" w:styleId="Leer">
    <w:name w:val="Leer"/>
    <w:basedOn w:val="Standard"/>
    <w:qFormat/>
    <w:rsid w:val="00983B66"/>
    <w:pPr>
      <w:spacing w:line="240" w:lineRule="auto"/>
    </w:pPr>
    <w:rPr>
      <w:sz w:val="6"/>
    </w:rPr>
  </w:style>
  <w:style w:type="paragraph" w:customStyle="1" w:styleId="DRK-Slogan">
    <w:name w:val="DRK-Slogan"/>
    <w:basedOn w:val="DRK-Name"/>
    <w:rsid w:val="00AC3799"/>
    <w:pPr>
      <w:spacing w:after="620"/>
    </w:pPr>
    <w:rPr>
      <w:color w:val="008CCD" w:themeColor="accent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2ABA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2ABA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menzel/Desktop/DRK%20Wasserwacht%20Visitenkarte/DRK%20Wasserwacht%20Visitenkarte%20einseiti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9CAEB37F266E0438C9F678D9EB79E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460BF1-5B4B-3B4A-9902-0CE6DE85C613}"/>
      </w:docPartPr>
      <w:docPartBody>
        <w:p w:rsidR="00000000" w:rsidRDefault="00BD4F2B">
          <w:pPr>
            <w:pStyle w:val="C9CAEB37F266E0438C9F678D9EB79EC2"/>
          </w:pPr>
          <w:r w:rsidRPr="001B742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E8A527D9685704184BE22BE3DBB86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1C0487-3558-574A-8AF1-1A839203C48F}"/>
      </w:docPartPr>
      <w:docPartBody>
        <w:p w:rsidR="00000000" w:rsidRDefault="00BD4F2B">
          <w:pPr>
            <w:pStyle w:val="FE8A527D9685704184BE22BE3DBB869A"/>
          </w:pPr>
          <w:r w:rsidRPr="00F84B33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NeueLT Std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2B"/>
    <w:rsid w:val="00BD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C9CAEB37F266E0438C9F678D9EB79EC2">
    <w:name w:val="C9CAEB37F266E0438C9F678D9EB79EC2"/>
  </w:style>
  <w:style w:type="paragraph" w:customStyle="1" w:styleId="FE8A527D9685704184BE22BE3DBB869A">
    <w:name w:val="FE8A527D9685704184BE22BE3DBB86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DRK Wasserwacht">
      <a:dk1>
        <a:sysClr val="windowText" lastClr="000000"/>
      </a:dk1>
      <a:lt1>
        <a:sysClr val="window" lastClr="FFFFFF"/>
      </a:lt1>
      <a:dk2>
        <a:srgbClr val="E60005"/>
      </a:dk2>
      <a:lt2>
        <a:srgbClr val="E7E6E6"/>
      </a:lt2>
      <a:accent1>
        <a:srgbClr val="008CCD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DRK Wasserwacht">
      <a:majorFont>
        <a:latin typeface="HelveticaNeueLT Std"/>
        <a:ea typeface=""/>
        <a:cs typeface=""/>
      </a:majorFont>
      <a:minorFont>
        <a:latin typeface="HelveticaNeueLT St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adress xmlns="Inhalte">
  <Name fieldName="Name">Martin Muster</Name>
  <Funktion fieldName="Funktion">Funktion</Funktion>
  <Verband fieldName="Verband">DRK-Musterverband Musterstadt e. V.</Verband>
  <Adresse fieldName="Adresse">Musterstraße 12 · 12345 Musterstadt</Adresse>
  <Telefon fieldName="Telefon">Tel. 000 123456-0 · Fax 000 123456-11</Telefon>
  <Mail fieldName="Mail">muster@wasserwacht.de</Mail>
</adress>
</file>

<file path=customXml/itemProps1.xml><?xml version="1.0" encoding="utf-8"?>
<ds:datastoreItem xmlns:ds="http://schemas.openxmlformats.org/officeDocument/2006/customXml" ds:itemID="{4D6A07FE-031D-49EB-8A84-C49910D7D09E}">
  <ds:schemaRefs>
    <ds:schemaRef ds:uri="Inhalt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DRK Wasserwacht Visitenkarte einseitig.dotx</Template>
  <TotalTime>0</TotalTime>
  <Pages>1</Pages>
  <Words>33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Henning Klimczak</cp:lastModifiedBy>
  <cp:revision>1</cp:revision>
  <cp:lastPrinted>2019-09-06T13:32:00Z</cp:lastPrinted>
  <dcterms:created xsi:type="dcterms:W3CDTF">2019-09-06T13:27:00Z</dcterms:created>
  <dcterms:modified xsi:type="dcterms:W3CDTF">2019-09-06T13:42:00Z</dcterms:modified>
</cp:coreProperties>
</file>